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670"/>
        <w:gridCol w:w="1762"/>
        <w:gridCol w:w="2186"/>
      </w:tblGrid>
      <w:tr w:rsidR="000172E5" w:rsidRPr="00637200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637200" w:rsidRDefault="00982250" w:rsidP="00982250">
            <w:pPr>
              <w:pStyle w:val="Ttulo1"/>
              <w:outlineLvl w:val="0"/>
            </w:pPr>
            <w:r>
              <w:t>Información</w:t>
            </w:r>
          </w:p>
        </w:tc>
      </w:tr>
      <w:tr w:rsidR="000172E5" w:rsidRPr="00846B76" w:rsidTr="006145D8">
        <w:sdt>
          <w:sdtPr>
            <w:id w:val="1621259925"/>
            <w:placeholder>
              <w:docPart w:val="F2BA13335DCC4F8696DB4B668A3825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Sangranormal"/>
                </w:pPr>
                <w:r w:rsidRPr="00637200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470592894"/>
            <w:placeholder>
              <w:docPart w:val="5124CC908322457CB8439E47BBD128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Sangranormal"/>
                </w:pPr>
                <w:r w:rsidRPr="00637200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502E9C">
        <w:tc>
          <w:tcPr>
            <w:tcW w:w="1334" w:type="pct"/>
            <w:vAlign w:val="bottom"/>
          </w:tcPr>
          <w:p w:rsidR="000172E5" w:rsidRPr="00637200" w:rsidRDefault="00982250" w:rsidP="00982250">
            <w:pPr>
              <w:pStyle w:val="Sangranormal"/>
            </w:pPr>
            <w:r>
              <w:t>Teléfono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0172E5" w:rsidRDefault="00982250" w:rsidP="00982250">
            <w:r>
              <w:t>Celular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1334104394"/>
            <w:placeholder>
              <w:docPart w:val="F3F2522831C74B5EA268AA1799BC22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Sangranormal"/>
                </w:pPr>
                <w:r w:rsidRPr="00637200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82250" w:rsidRPr="00846B76" w:rsidTr="0098035A">
        <w:tc>
          <w:tcPr>
            <w:tcW w:w="1334" w:type="pct"/>
            <w:vAlign w:val="bottom"/>
          </w:tcPr>
          <w:p w:rsidR="00982250" w:rsidRPr="00637200" w:rsidRDefault="00982250" w:rsidP="00982250">
            <w:pPr>
              <w:pStyle w:val="Sangranormal"/>
            </w:pPr>
            <w:r>
              <w:t>Domicilio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982250" w:rsidRPr="00846B76" w:rsidRDefault="00982250" w:rsidP="0098035A"/>
        </w:tc>
      </w:tr>
      <w:tr w:rsidR="00982250" w:rsidRPr="00846B76" w:rsidTr="0098035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982250" w:rsidRPr="00846B76" w:rsidRDefault="00982250" w:rsidP="0098035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82250" w:rsidRPr="00846B76" w:rsidTr="0098035A">
        <w:tc>
          <w:tcPr>
            <w:tcW w:w="1334" w:type="pct"/>
            <w:vAlign w:val="bottom"/>
          </w:tcPr>
          <w:p w:rsidR="00982250" w:rsidRPr="00637200" w:rsidRDefault="00982250" w:rsidP="00982250">
            <w:pPr>
              <w:pStyle w:val="Sangranormal"/>
            </w:pPr>
            <w:r>
              <w:t>Oriente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982250" w:rsidRPr="00846B76" w:rsidRDefault="00982250" w:rsidP="0098035A"/>
        </w:tc>
      </w:tr>
      <w:tr w:rsidR="00982250" w:rsidRPr="00846B76" w:rsidTr="0098035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982250" w:rsidRPr="00846B76" w:rsidRDefault="00982250" w:rsidP="0098035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82250" w:rsidRPr="00846B76" w:rsidTr="0098035A">
        <w:tc>
          <w:tcPr>
            <w:tcW w:w="1334" w:type="pct"/>
            <w:vAlign w:val="bottom"/>
          </w:tcPr>
          <w:p w:rsidR="00982250" w:rsidRPr="00637200" w:rsidRDefault="00982250" w:rsidP="00982250">
            <w:pPr>
              <w:pStyle w:val="Sangranormal"/>
            </w:pPr>
            <w:bookmarkStart w:id="0" w:name="_GoBack"/>
            <w:bookmarkEnd w:id="0"/>
            <w:r>
              <w:t>Logia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982250" w:rsidRPr="00846B76" w:rsidRDefault="00982250" w:rsidP="0098035A"/>
        </w:tc>
      </w:tr>
      <w:tr w:rsidR="00982250" w:rsidRPr="00846B76" w:rsidTr="0098035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982250" w:rsidRPr="00846B76" w:rsidRDefault="00982250" w:rsidP="0098035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82250" w:rsidRPr="00846B76" w:rsidTr="0098035A">
        <w:tc>
          <w:tcPr>
            <w:tcW w:w="1334" w:type="pct"/>
            <w:vAlign w:val="bottom"/>
          </w:tcPr>
          <w:p w:rsidR="00982250" w:rsidRPr="00637200" w:rsidRDefault="00982250" w:rsidP="00532835">
            <w:pPr>
              <w:pStyle w:val="Sangranormal"/>
            </w:pPr>
            <w:r>
              <w:t>Gra</w:t>
            </w:r>
            <w:r w:rsidR="00532835">
              <w:t>n Logia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982250" w:rsidRPr="00846B76" w:rsidRDefault="00982250" w:rsidP="0098035A"/>
        </w:tc>
      </w:tr>
      <w:tr w:rsidR="00982250" w:rsidRPr="00846B76" w:rsidTr="0098035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982250" w:rsidRPr="00846B76" w:rsidRDefault="00982250" w:rsidP="0098035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82250" w:rsidRPr="00846B76" w:rsidTr="0098035A">
        <w:tc>
          <w:tcPr>
            <w:tcW w:w="1334" w:type="pct"/>
            <w:vAlign w:val="bottom"/>
          </w:tcPr>
          <w:p w:rsidR="00982250" w:rsidRPr="00637200" w:rsidRDefault="00532835" w:rsidP="00982250">
            <w:pPr>
              <w:pStyle w:val="Sangranormal"/>
            </w:pPr>
            <w:r>
              <w:t>Grado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982250" w:rsidRPr="00846B76" w:rsidRDefault="00982250" w:rsidP="0098035A"/>
        </w:tc>
      </w:tr>
      <w:tr w:rsidR="00982250" w:rsidRPr="00846B76" w:rsidTr="0098035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982250" w:rsidRPr="00846B76" w:rsidRDefault="00982250" w:rsidP="0098035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82250" w:rsidRPr="00846B76" w:rsidTr="0098035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982250" w:rsidRPr="00846B76" w:rsidRDefault="00982250" w:rsidP="0098035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82250" w:rsidRPr="00846B76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982250" w:rsidRPr="00846B76" w:rsidRDefault="00982250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846B76" w:rsidRDefault="000172E5" w:rsidP="00637200">
            <w:pPr>
              <w:pStyle w:val="Ttulo1"/>
              <w:outlineLvl w:val="0"/>
            </w:pPr>
          </w:p>
        </w:tc>
      </w:tr>
    </w:tbl>
    <w:p w:rsidR="00982250" w:rsidRDefault="00982250" w:rsidP="00637200"/>
    <w:p w:rsidR="000172E5" w:rsidRDefault="00982250" w:rsidP="00637200">
      <w:pPr>
        <w:rPr>
          <w:b/>
          <w:u w:val="single"/>
        </w:rPr>
      </w:pPr>
      <w:r>
        <w:t xml:space="preserve">Favor de llenar en Word y enviar al email </w:t>
      </w:r>
      <w:hyperlink r:id="rId11" w:history="1">
        <w:r w:rsidRPr="00744AEC">
          <w:rPr>
            <w:rStyle w:val="Hipervnculo"/>
            <w:b/>
          </w:rPr>
          <w:t>congresomasonico23@gmail.com</w:t>
        </w:r>
      </w:hyperlink>
    </w:p>
    <w:p w:rsidR="00982250" w:rsidRDefault="00982250" w:rsidP="00982250">
      <w:pPr>
        <w:jc w:val="center"/>
      </w:pPr>
      <w:r>
        <w:t>ATENTAMENTE</w:t>
      </w:r>
    </w:p>
    <w:p w:rsidR="00982250" w:rsidRDefault="008C1CD1" w:rsidP="008C1CD1">
      <w:pPr>
        <w:spacing w:line="240" w:lineRule="auto"/>
        <w:jc w:val="center"/>
      </w:pPr>
      <w:r>
        <w:t>_________________________________</w:t>
      </w:r>
    </w:p>
    <w:p w:rsidR="00982250" w:rsidRPr="00982250" w:rsidRDefault="00982250" w:rsidP="008C1CD1">
      <w:pPr>
        <w:spacing w:line="240" w:lineRule="auto"/>
        <w:jc w:val="center"/>
      </w:pPr>
      <w:r>
        <w:t>Firma</w:t>
      </w:r>
    </w:p>
    <w:sectPr w:rsidR="00982250" w:rsidRPr="00982250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DB1" w:rsidRDefault="00085DB1" w:rsidP="000172E5">
      <w:pPr>
        <w:spacing w:after="0" w:line="240" w:lineRule="auto"/>
      </w:pPr>
      <w:r>
        <w:separator/>
      </w:r>
    </w:p>
  </w:endnote>
  <w:endnote w:type="continuationSeparator" w:id="0">
    <w:p w:rsidR="00085DB1" w:rsidRDefault="00085DB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F28BED-297F-4F06-B21D-C9332227C5EC}"/>
    <w:embedBold r:id="rId2" w:fontKey="{3550A4A8-509B-4161-B896-7EEEB8407B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3EC89EB-706F-46E6-9E7D-DE8C9507BBF0}"/>
    <w:embedBold r:id="rId4" w:fontKey="{348A1F7C-3419-449C-BED7-D6F0192345FA}"/>
    <w:embedItalic r:id="rId5" w:fontKey="{F08BA653-6045-457F-BE0C-1942D02126A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DF0E2B2-927C-43DA-AB11-C1072A02A4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93F71F2-D504-48E9-B954-373E26E899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637200">
          <w:pPr>
            <w:pStyle w:val="Piedepgina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Piedepgina"/>
            <w:jc w:val="right"/>
          </w:pPr>
        </w:p>
      </w:tc>
    </w:tr>
  </w:tbl>
  <w:p w:rsidR="006145D8" w:rsidRDefault="006145D8" w:rsidP="006372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DB1" w:rsidRDefault="00085DB1" w:rsidP="000172E5">
      <w:pPr>
        <w:spacing w:after="0" w:line="240" w:lineRule="auto"/>
      </w:pPr>
      <w:r>
        <w:separator/>
      </w:r>
    </w:p>
  </w:footnote>
  <w:footnote w:type="continuationSeparator" w:id="0">
    <w:p w:rsidR="00085DB1" w:rsidRDefault="00085DB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3"/>
      <w:gridCol w:w="7683"/>
    </w:tblGrid>
    <w:tr w:rsidR="00982250" w:rsidRPr="00D0298D" w:rsidTr="00982250">
      <w:trPr>
        <w:trHeight w:val="990"/>
      </w:trPr>
      <w:tc>
        <w:tcPr>
          <w:tcW w:w="1343" w:type="dxa"/>
          <w:shd w:val="clear" w:color="auto" w:fill="731F1C" w:themeFill="accent5"/>
          <w:vAlign w:val="center"/>
        </w:tcPr>
        <w:p w:rsidR="00982250" w:rsidRPr="00D0298D" w:rsidRDefault="00982250" w:rsidP="00982250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s-MX" w:eastAsia="es-MX"/>
            </w:rPr>
            <w:drawing>
              <wp:inline distT="0" distB="0" distL="0" distR="0" wp14:anchorId="79F2C469" wp14:editId="7165FA76">
                <wp:extent cx="635421" cy="849054"/>
                <wp:effectExtent l="0" t="0" r="0" b="825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MM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25" cy="883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3" w:type="dxa"/>
          <w:shd w:val="clear" w:color="auto" w:fill="731F1C" w:themeFill="accent5"/>
          <w:vAlign w:val="center"/>
        </w:tcPr>
        <w:p w:rsidR="00982250" w:rsidRPr="00D0298D" w:rsidRDefault="00982250" w:rsidP="00982250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D13E53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24"/>
            </w:rPr>
            <w:t>REGISTRO CONGRESO MASONICO 2023</w:t>
          </w:r>
        </w:p>
      </w:tc>
    </w:tr>
    <w:tr w:rsidR="00B337A2" w:rsidRPr="00637200" w:rsidTr="00982250">
      <w:tblPrEx>
        <w:shd w:val="clear" w:color="auto" w:fill="auto"/>
      </w:tblPrEx>
      <w:trPr>
        <w:trHeight w:val="990"/>
      </w:trPr>
      <w:tc>
        <w:tcPr>
          <w:tcW w:w="1343" w:type="dxa"/>
          <w:vAlign w:val="center"/>
        </w:tcPr>
        <w:p w:rsidR="00B337A2" w:rsidRPr="00637200" w:rsidRDefault="00B337A2" w:rsidP="00637200">
          <w:pPr>
            <w:pStyle w:val="Encabezado"/>
          </w:pPr>
        </w:p>
      </w:tc>
      <w:tc>
        <w:tcPr>
          <w:tcW w:w="7683" w:type="dxa"/>
          <w:vAlign w:val="center"/>
        </w:tcPr>
        <w:p w:rsidR="00B337A2" w:rsidRPr="00637200" w:rsidRDefault="00B337A2" w:rsidP="00637200">
          <w:pPr>
            <w:pStyle w:val="Encabezado"/>
          </w:pPr>
        </w:p>
      </w:tc>
    </w:tr>
  </w:tbl>
  <w:p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50"/>
    <w:rsid w:val="000172E5"/>
    <w:rsid w:val="00052382"/>
    <w:rsid w:val="0006568A"/>
    <w:rsid w:val="00076F0F"/>
    <w:rsid w:val="00084253"/>
    <w:rsid w:val="00085DB1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32835"/>
    <w:rsid w:val="00577E06"/>
    <w:rsid w:val="00583334"/>
    <w:rsid w:val="005A3BF7"/>
    <w:rsid w:val="005F2035"/>
    <w:rsid w:val="005F7990"/>
    <w:rsid w:val="006145D8"/>
    <w:rsid w:val="00637200"/>
    <w:rsid w:val="0063739C"/>
    <w:rsid w:val="00670787"/>
    <w:rsid w:val="007147D7"/>
    <w:rsid w:val="00747DEB"/>
    <w:rsid w:val="00770F25"/>
    <w:rsid w:val="007A35A8"/>
    <w:rsid w:val="007B0A85"/>
    <w:rsid w:val="007C6A52"/>
    <w:rsid w:val="0082043E"/>
    <w:rsid w:val="00846B76"/>
    <w:rsid w:val="0086797B"/>
    <w:rsid w:val="008C1CD1"/>
    <w:rsid w:val="008E203A"/>
    <w:rsid w:val="0091229C"/>
    <w:rsid w:val="00940E73"/>
    <w:rsid w:val="00982250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86767"/>
    <w:rsid w:val="00EB3B58"/>
    <w:rsid w:val="00EC7359"/>
    <w:rsid w:val="00EE3054"/>
    <w:rsid w:val="00F00606"/>
    <w:rsid w:val="00F01256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4ACF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ngresomasonico23@gmail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2BA13335DCC4F8696DB4B668A382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66EF0-A713-4731-A33B-E001FE7CAEC9}"/>
      </w:docPartPr>
      <w:docPartBody>
        <w:p w:rsidR="00240A47" w:rsidRDefault="00A6483D">
          <w:pPr>
            <w:pStyle w:val="F2BA13335DCC4F8696DB4B668A38253B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5124CC908322457CB8439E47BBD12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7A53D-1253-4730-A978-698A820EF488}"/>
      </w:docPartPr>
      <w:docPartBody>
        <w:p w:rsidR="00240A47" w:rsidRDefault="00A6483D">
          <w:pPr>
            <w:pStyle w:val="5124CC908322457CB8439E47BBD12820"/>
          </w:pPr>
          <w:r w:rsidRPr="00637200">
            <w:rPr>
              <w:lang w:bidi="es-ES"/>
            </w:rPr>
            <w:t>Apellidos</w:t>
          </w:r>
        </w:p>
      </w:docPartBody>
    </w:docPart>
    <w:docPart>
      <w:docPartPr>
        <w:name w:val="F3F2522831C74B5EA268AA1799BC2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577FF-BB55-407D-BEF3-CC20B50D9A31}"/>
      </w:docPartPr>
      <w:docPartBody>
        <w:p w:rsidR="00240A47" w:rsidRDefault="00A6483D">
          <w:pPr>
            <w:pStyle w:val="F3F2522831C74B5EA268AA1799BC2289"/>
          </w:pPr>
          <w:r w:rsidRPr="00637200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3D9"/>
    <w:rsid w:val="00226764"/>
    <w:rsid w:val="00240A47"/>
    <w:rsid w:val="00A6483D"/>
    <w:rsid w:val="00EA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val="es-ES" w:eastAsia="en-US"/>
    </w:rPr>
  </w:style>
  <w:style w:type="paragraph" w:customStyle="1" w:styleId="AD4392092EEC45EB982F0535114D20B3">
    <w:name w:val="AD4392092EEC45EB982F0535114D20B3"/>
  </w:style>
  <w:style w:type="paragraph" w:customStyle="1" w:styleId="F2BA13335DCC4F8696DB4B668A38253B">
    <w:name w:val="F2BA13335DCC4F8696DB4B668A38253B"/>
  </w:style>
  <w:style w:type="paragraph" w:customStyle="1" w:styleId="5124CC908322457CB8439E47BBD12820">
    <w:name w:val="5124CC908322457CB8439E47BBD12820"/>
  </w:style>
  <w:style w:type="paragraph" w:customStyle="1" w:styleId="CA5859437C48455B96374E203F93C864">
    <w:name w:val="CA5859437C48455B96374E203F93C864"/>
  </w:style>
  <w:style w:type="paragraph" w:customStyle="1" w:styleId="6E63BDFEDEA44C7CBD78F0DA996611B3">
    <w:name w:val="6E63BDFEDEA44C7CBD78F0DA996611B3"/>
  </w:style>
  <w:style w:type="paragraph" w:customStyle="1" w:styleId="F3F2522831C74B5EA268AA1799BC2289">
    <w:name w:val="F3F2522831C74B5EA268AA1799BC2289"/>
  </w:style>
  <w:style w:type="paragraph" w:customStyle="1" w:styleId="A35F2CDE1B894A07A56A8C97B3F6C566">
    <w:name w:val="A35F2CDE1B894A07A56A8C97B3F6C566"/>
  </w:style>
  <w:style w:type="paragraph" w:customStyle="1" w:styleId="ABE79ADC6DE441C0BB9E80FB37626EB2">
    <w:name w:val="ABE79ADC6DE441C0BB9E80FB37626EB2"/>
  </w:style>
  <w:style w:type="paragraph" w:customStyle="1" w:styleId="FC7BFDE4A34746F4A258FA5E1459BC12">
    <w:name w:val="FC7BFDE4A34746F4A258FA5E1459BC12"/>
  </w:style>
  <w:style w:type="paragraph" w:customStyle="1" w:styleId="12283545B05048D7B78D66B9B62B63F0">
    <w:name w:val="12283545B05048D7B78D66B9B62B63F0"/>
  </w:style>
  <w:style w:type="paragraph" w:customStyle="1" w:styleId="7340D79C145B496AA2617E566E6D2EF8">
    <w:name w:val="7340D79C145B496AA2617E566E6D2EF8"/>
  </w:style>
  <w:style w:type="paragraph" w:customStyle="1" w:styleId="38EB974CF9224D76A0DFD4CD44231B76">
    <w:name w:val="38EB974CF9224D76A0DFD4CD44231B76"/>
  </w:style>
  <w:style w:type="paragraph" w:customStyle="1" w:styleId="DAC76638FEC245BC85239DBEF5F51AD7">
    <w:name w:val="DAC76638FEC245BC85239DBEF5F51AD7"/>
  </w:style>
  <w:style w:type="paragraph" w:customStyle="1" w:styleId="B8CDEFF84408498ABAEF8812B5B58760">
    <w:name w:val="B8CDEFF84408498ABAEF8812B5B58760"/>
    <w:rsid w:val="00EA63D9"/>
  </w:style>
  <w:style w:type="paragraph" w:customStyle="1" w:styleId="926F5D2C8FD84729AD8B4B184A2EA053">
    <w:name w:val="926F5D2C8FD84729AD8B4B184A2EA053"/>
    <w:rsid w:val="00EA63D9"/>
  </w:style>
  <w:style w:type="paragraph" w:customStyle="1" w:styleId="C36978D186F24D65AB982D8AAA360F52">
    <w:name w:val="C36978D186F24D65AB982D8AAA360F52"/>
    <w:rsid w:val="00EA63D9"/>
  </w:style>
  <w:style w:type="paragraph" w:customStyle="1" w:styleId="A394FA632CDE48228742DDD1BAF27E38">
    <w:name w:val="A394FA632CDE48228742DDD1BAF27E38"/>
    <w:rsid w:val="00EA63D9"/>
  </w:style>
  <w:style w:type="paragraph" w:customStyle="1" w:styleId="8AED491DE92E43EFB9F4AF43735C5A08">
    <w:name w:val="8AED491DE92E43EFB9F4AF43735C5A08"/>
    <w:rsid w:val="00EA63D9"/>
  </w:style>
  <w:style w:type="paragraph" w:customStyle="1" w:styleId="92F346847C8C4B4CBAAF77EFD1000790">
    <w:name w:val="92F346847C8C4B4CBAAF77EFD1000790"/>
    <w:rsid w:val="00EA63D9"/>
  </w:style>
  <w:style w:type="paragraph" w:customStyle="1" w:styleId="B94EAC9263C04F4EA737E2051D42007C">
    <w:name w:val="B94EAC9263C04F4EA737E2051D42007C"/>
    <w:rsid w:val="00EA63D9"/>
  </w:style>
  <w:style w:type="paragraph" w:customStyle="1" w:styleId="24AD52F7C93646D9841FD0A469F5F3D6">
    <w:name w:val="24AD52F7C93646D9841FD0A469F5F3D6"/>
    <w:rsid w:val="00EA63D9"/>
  </w:style>
  <w:style w:type="paragraph" w:customStyle="1" w:styleId="42A5357714BE430B9CE64CB66292B15A">
    <w:name w:val="42A5357714BE430B9CE64CB66292B15A"/>
    <w:rsid w:val="00EA63D9"/>
  </w:style>
  <w:style w:type="paragraph" w:customStyle="1" w:styleId="4BC4E2B4F3FD44E4AFD119D95ACD3A4A">
    <w:name w:val="4BC4E2B4F3FD44E4AFD119D95ACD3A4A"/>
    <w:rsid w:val="00EA63D9"/>
  </w:style>
  <w:style w:type="paragraph" w:customStyle="1" w:styleId="66146831EADF476699C5153FDB701122">
    <w:name w:val="66146831EADF476699C5153FDB701122"/>
    <w:rsid w:val="00EA63D9"/>
  </w:style>
  <w:style w:type="paragraph" w:customStyle="1" w:styleId="BEBA090764024BEF9C8AABA1DCC3825C">
    <w:name w:val="BEBA090764024BEF9C8AABA1DCC3825C"/>
    <w:rsid w:val="00EA63D9"/>
  </w:style>
  <w:style w:type="paragraph" w:customStyle="1" w:styleId="374F4F3C9F76426AAFACD20EE1243082">
    <w:name w:val="374F4F3C9F76426AAFACD20EE1243082"/>
    <w:rsid w:val="00EA63D9"/>
  </w:style>
  <w:style w:type="paragraph" w:customStyle="1" w:styleId="B2B90822E20D4A1D9E2429F4E88EC5FF">
    <w:name w:val="B2B90822E20D4A1D9E2429F4E88EC5FF"/>
    <w:rsid w:val="00EA63D9"/>
  </w:style>
  <w:style w:type="paragraph" w:customStyle="1" w:styleId="D4A0101104834F6C8547750454CBC490">
    <w:name w:val="D4A0101104834F6C8547750454CBC490"/>
    <w:rsid w:val="00EA63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406490-964C-42DF-947A-E88BF3ED2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50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2023-06-04T05:19:00Z</dcterms:created>
  <dcterms:modified xsi:type="dcterms:W3CDTF">2023-06-04T05:37:00Z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